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1C51" w:rsidRPr="007875D9" w:rsidRDefault="00621C51" w:rsidP="007875D9">
      <w:pPr>
        <w:spacing w:after="0" w:line="288" w:lineRule="auto"/>
        <w:jc w:val="center"/>
        <w:rPr>
          <w:b/>
        </w:rPr>
      </w:pPr>
      <w:bookmarkStart w:id="0" w:name="_GoBack"/>
      <w:bookmarkEnd w:id="0"/>
      <w:r w:rsidRPr="007875D9">
        <w:rPr>
          <w:b/>
        </w:rPr>
        <w:t>ODSTOUPENÍ OD SMLOUVY</w:t>
      </w:r>
    </w:p>
    <w:p w:rsidR="00621C51" w:rsidRDefault="00621C51" w:rsidP="007875D9">
      <w:pPr>
        <w:spacing w:after="0" w:line="288" w:lineRule="auto"/>
      </w:pPr>
    </w:p>
    <w:p w:rsidR="00621C51" w:rsidRPr="007875D9" w:rsidRDefault="00621C51" w:rsidP="007875D9">
      <w:pPr>
        <w:spacing w:after="0" w:line="288" w:lineRule="auto"/>
        <w:rPr>
          <w:b/>
        </w:rPr>
      </w:pPr>
      <w:r w:rsidRPr="007875D9">
        <w:rPr>
          <w:b/>
        </w:rPr>
        <w:t>Kupující:</w:t>
      </w:r>
    </w:p>
    <w:p w:rsidR="00621C51" w:rsidRDefault="00621C51" w:rsidP="007875D9">
      <w:pPr>
        <w:spacing w:after="0" w:line="288" w:lineRule="auto"/>
      </w:pPr>
      <w:r>
        <w:t>Jméno a příjmení : …………………………………………………..</w:t>
      </w:r>
    </w:p>
    <w:p w:rsidR="00621C51" w:rsidRDefault="00621C51" w:rsidP="007875D9">
      <w:pPr>
        <w:spacing w:after="0" w:line="288" w:lineRule="auto"/>
      </w:pPr>
      <w:r>
        <w:t>Adresa:  …………………………………………………..</w:t>
      </w:r>
    </w:p>
    <w:p w:rsidR="00621C51" w:rsidRDefault="00621C51" w:rsidP="007875D9">
      <w:pPr>
        <w:spacing w:after="0" w:line="288" w:lineRule="auto"/>
      </w:pPr>
      <w:r>
        <w:t>Telefon a e­mail:  …………………………………………………..</w:t>
      </w:r>
    </w:p>
    <w:p w:rsidR="00621C51" w:rsidRDefault="00621C51" w:rsidP="007875D9">
      <w:pPr>
        <w:spacing w:after="0" w:line="288" w:lineRule="auto"/>
      </w:pPr>
    </w:p>
    <w:p w:rsidR="00621C51" w:rsidRPr="007875D9" w:rsidRDefault="00621C51" w:rsidP="007875D9">
      <w:pPr>
        <w:spacing w:after="0" w:line="288" w:lineRule="auto"/>
        <w:rPr>
          <w:b/>
        </w:rPr>
      </w:pPr>
      <w:r w:rsidRPr="007875D9">
        <w:rPr>
          <w:b/>
        </w:rPr>
        <w:t>Prodávající:</w:t>
      </w:r>
    </w:p>
    <w:p w:rsidR="00621C51" w:rsidRDefault="00621C51" w:rsidP="007875D9">
      <w:pPr>
        <w:spacing w:after="0" w:line="288" w:lineRule="auto"/>
      </w:pPr>
      <w:r w:rsidRPr="007875D9">
        <w:rPr>
          <w:b/>
        </w:rPr>
        <w:t>ALARM ABSOLON, spol. s r.o.</w:t>
      </w:r>
      <w:r w:rsidRPr="007875D9">
        <w:t>, IČ: 44796391</w:t>
      </w:r>
    </w:p>
    <w:p w:rsidR="00621C51" w:rsidRDefault="00621C51" w:rsidP="007875D9">
      <w:pPr>
        <w:spacing w:after="0" w:line="288" w:lineRule="auto"/>
      </w:pPr>
      <w:r>
        <w:t xml:space="preserve">se sídlem Březinova 9, Praha 8, </w:t>
      </w:r>
    </w:p>
    <w:p w:rsidR="00621C51" w:rsidRDefault="00621C51" w:rsidP="007875D9">
      <w:pPr>
        <w:spacing w:after="0" w:line="288" w:lineRule="auto"/>
      </w:pPr>
      <w:r>
        <w:t>zapsaná</w:t>
      </w:r>
      <w:r w:rsidRPr="007875D9">
        <w:t xml:space="preserve"> v obchodním rejstříku vedeném Městským soudem v Praze oddíl C, vložka 6075</w:t>
      </w:r>
    </w:p>
    <w:p w:rsidR="00621C51" w:rsidRDefault="00621C51" w:rsidP="007875D9">
      <w:pPr>
        <w:spacing w:after="0" w:line="288" w:lineRule="auto"/>
      </w:pPr>
    </w:p>
    <w:p w:rsidR="00621C51" w:rsidRDefault="00621C51" w:rsidP="007875D9">
      <w:pPr>
        <w:spacing w:after="0" w:line="288" w:lineRule="auto"/>
      </w:pPr>
      <w:r>
        <w:t>Vážení,</w:t>
      </w:r>
    </w:p>
    <w:p w:rsidR="00621C51" w:rsidRDefault="00621C51" w:rsidP="007875D9">
      <w:pPr>
        <w:spacing w:after="0" w:line="288" w:lineRule="auto"/>
        <w:jc w:val="both"/>
      </w:pPr>
      <w:r>
        <w:t xml:space="preserve">dne …………………….… jsem prostřednictvím vašeho internetového obchodu na stránkách www.absolon.cz  s vámi uzavřel(a) kupní smlouvu, jejímž předmětem byla koupě zboží: </w:t>
      </w:r>
    </w:p>
    <w:p w:rsidR="00621C51" w:rsidRDefault="00621C51" w:rsidP="007875D9">
      <w:pPr>
        <w:spacing w:after="0" w:line="288" w:lineRule="auto"/>
      </w:pPr>
    </w:p>
    <w:p w:rsidR="00621C51" w:rsidRDefault="00621C51" w:rsidP="00B46835">
      <w:pPr>
        <w:spacing w:after="0" w:line="288" w:lineRule="auto"/>
      </w:pPr>
      <w:r>
        <w:t>Druh, značka zboží ………………………………….……………………………………………….</w:t>
      </w:r>
    </w:p>
    <w:p w:rsidR="00621C51" w:rsidRDefault="00621C51" w:rsidP="00B46835">
      <w:pPr>
        <w:spacing w:after="0" w:line="288" w:lineRule="auto"/>
      </w:pPr>
      <w:r>
        <w:t>Model ………………………………….……………………………………………….</w:t>
      </w:r>
    </w:p>
    <w:p w:rsidR="00621C51" w:rsidRDefault="00621C51" w:rsidP="00B46835">
      <w:pPr>
        <w:spacing w:after="0" w:line="288" w:lineRule="auto"/>
      </w:pPr>
      <w:r>
        <w:t>Kat. číslo zboží ………………………………….……………………………………………….</w:t>
      </w:r>
    </w:p>
    <w:p w:rsidR="00621C51" w:rsidRDefault="00621C51" w:rsidP="007875D9">
      <w:pPr>
        <w:spacing w:after="0" w:line="288" w:lineRule="auto"/>
      </w:pPr>
      <w:r>
        <w:t>Číslo daňového dokladu (faktury) …………………………………</w:t>
      </w:r>
    </w:p>
    <w:p w:rsidR="00621C51" w:rsidRDefault="00621C51" w:rsidP="007875D9">
      <w:pPr>
        <w:spacing w:after="0" w:line="288" w:lineRule="auto"/>
      </w:pPr>
      <w:r>
        <w:t xml:space="preserve">Toto zboží jsem převzal(a) dne ………………………………… od pracovníka dopravní společnosti/zástupce prodávajícího *. Zboží </w:t>
      </w:r>
      <w:r w:rsidRPr="007875D9">
        <w:t>byl</w:t>
      </w:r>
      <w:r>
        <w:t>o</w:t>
      </w:r>
      <w:r w:rsidRPr="007875D9">
        <w:t xml:space="preserve"> do</w:t>
      </w:r>
      <w:r>
        <w:t>dáno</w:t>
      </w:r>
      <w:r w:rsidRPr="007875D9">
        <w:t xml:space="preserve"> v neporušeném obalu a v bezvadném stavu</w:t>
      </w:r>
      <w:r>
        <w:t>.</w:t>
      </w:r>
    </w:p>
    <w:p w:rsidR="00621C51" w:rsidRDefault="00621C51" w:rsidP="007875D9">
      <w:pPr>
        <w:spacing w:after="0" w:line="288" w:lineRule="auto"/>
      </w:pPr>
    </w:p>
    <w:p w:rsidR="00621C51" w:rsidRDefault="00621C51" w:rsidP="00B46835">
      <w:pPr>
        <w:spacing w:after="0" w:line="288" w:lineRule="auto"/>
        <w:jc w:val="both"/>
      </w:pPr>
      <w:r>
        <w:t xml:space="preserve">Vzhledem k tomu, že zboží nenaplnilo má očekávání, rozhodl jsem se využít svého práva a v souladu s ustanovením § 1829 odst. 1 zákona č. 89/2012 Sb., občanský zákoník, od výše uvedené kupní smlouvy tímto odstupuji. </w:t>
      </w:r>
    </w:p>
    <w:p w:rsidR="00621C51" w:rsidRDefault="00621C51" w:rsidP="00826730">
      <w:pPr>
        <w:spacing w:after="0" w:line="288" w:lineRule="auto"/>
      </w:pPr>
    </w:p>
    <w:p w:rsidR="00621C51" w:rsidRDefault="00621C51" w:rsidP="00826730">
      <w:pPr>
        <w:spacing w:after="0" w:line="288" w:lineRule="auto"/>
        <w:jc w:val="both"/>
      </w:pPr>
      <w:r>
        <w:t>Zboží vám zasílám zpět a zároveň vás žádám o poukázání kupní ceny včetně účtovaného dopravného (uvedeno na daňovém dokladu) ve výši ………………….…,- Kč, ve prospěch mého bankovního účtu č. …………………………………………………...…, vedený u ………………………………. , a to nejpozději do 14 kalendářních dnů od doručení tohoto odstoupení od smlouvy, pokud zboží v téže lhůtě vrátím, nebo alespoň odešlu zpět prodávajícímu.</w:t>
      </w:r>
    </w:p>
    <w:p w:rsidR="00621C51" w:rsidRDefault="00621C51" w:rsidP="007875D9">
      <w:pPr>
        <w:spacing w:after="0" w:line="288" w:lineRule="auto"/>
      </w:pPr>
    </w:p>
    <w:p w:rsidR="00621C51" w:rsidRDefault="00621C51" w:rsidP="007875D9">
      <w:pPr>
        <w:spacing w:after="0" w:line="288" w:lineRule="auto"/>
      </w:pPr>
      <w:r>
        <w:t xml:space="preserve">V ……………………… dne ……………………… </w:t>
      </w:r>
    </w:p>
    <w:p w:rsidR="00621C51" w:rsidRDefault="00621C51" w:rsidP="007875D9">
      <w:pPr>
        <w:spacing w:after="0" w:line="288" w:lineRule="auto"/>
      </w:pPr>
    </w:p>
    <w:p w:rsidR="00621C51" w:rsidRDefault="00621C51" w:rsidP="007875D9">
      <w:pPr>
        <w:spacing w:after="0" w:line="288" w:lineRule="auto"/>
      </w:pPr>
    </w:p>
    <w:p w:rsidR="00621C51" w:rsidRDefault="00621C51" w:rsidP="007875D9">
      <w:pPr>
        <w:spacing w:after="0" w:line="288" w:lineRule="auto"/>
      </w:pPr>
    </w:p>
    <w:p w:rsidR="00621C51" w:rsidRDefault="00621C51" w:rsidP="007875D9">
      <w:pPr>
        <w:spacing w:after="0" w:line="288" w:lineRule="auto"/>
      </w:pPr>
      <w:r>
        <w:t>..............................................</w:t>
      </w:r>
    </w:p>
    <w:p w:rsidR="00621C51" w:rsidRPr="00B46835" w:rsidRDefault="00621C51" w:rsidP="007875D9">
      <w:pPr>
        <w:spacing w:after="0" w:line="288" w:lineRule="auto"/>
        <w:rPr>
          <w:i/>
        </w:rPr>
      </w:pPr>
      <w:r w:rsidRPr="00B46835">
        <w:rPr>
          <w:i/>
        </w:rPr>
        <w:t>(vlastnoruční podpis)</w:t>
      </w:r>
    </w:p>
    <w:p w:rsidR="00621C51" w:rsidRDefault="00621C51" w:rsidP="007875D9">
      <w:pPr>
        <w:spacing w:after="0" w:line="288" w:lineRule="auto"/>
      </w:pPr>
    </w:p>
    <w:p w:rsidR="00621C51" w:rsidRDefault="00621C51" w:rsidP="007875D9">
      <w:pPr>
        <w:spacing w:after="0" w:line="288" w:lineRule="auto"/>
      </w:pPr>
    </w:p>
    <w:p w:rsidR="00621C51" w:rsidRDefault="00621C51" w:rsidP="007875D9">
      <w:pPr>
        <w:spacing w:after="0" w:line="288" w:lineRule="auto"/>
      </w:pPr>
      <w:r>
        <w:t>Přílohy:</w:t>
      </w:r>
    </w:p>
    <w:p w:rsidR="00621C51" w:rsidRDefault="00621C51" w:rsidP="007875D9">
      <w:pPr>
        <w:spacing w:after="0" w:line="288" w:lineRule="auto"/>
      </w:pPr>
      <w:r>
        <w:t>Kopie kupního dokladu</w:t>
      </w:r>
    </w:p>
    <w:sectPr w:rsidR="00621C51" w:rsidSect="00B46835">
      <w:footerReference w:type="default" r:id="rId6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1C51" w:rsidRDefault="00621C51" w:rsidP="007875D9">
      <w:pPr>
        <w:spacing w:after="0" w:line="240" w:lineRule="auto"/>
      </w:pPr>
      <w:r>
        <w:separator/>
      </w:r>
    </w:p>
  </w:endnote>
  <w:endnote w:type="continuationSeparator" w:id="0">
    <w:p w:rsidR="00621C51" w:rsidRDefault="00621C51" w:rsidP="007875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1C51" w:rsidRDefault="00621C51">
    <w:pPr>
      <w:pStyle w:val="Footer"/>
    </w:pPr>
    <w:r>
      <w:t>*nehodící se škrtněte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1C51" w:rsidRDefault="00621C51" w:rsidP="007875D9">
      <w:pPr>
        <w:spacing w:after="0" w:line="240" w:lineRule="auto"/>
      </w:pPr>
      <w:r>
        <w:separator/>
      </w:r>
    </w:p>
  </w:footnote>
  <w:footnote w:type="continuationSeparator" w:id="0">
    <w:p w:rsidR="00621C51" w:rsidRDefault="00621C51" w:rsidP="007875D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875D9"/>
    <w:rsid w:val="00175E7A"/>
    <w:rsid w:val="004D0E76"/>
    <w:rsid w:val="00621C51"/>
    <w:rsid w:val="006B2812"/>
    <w:rsid w:val="00705277"/>
    <w:rsid w:val="007875D9"/>
    <w:rsid w:val="00826730"/>
    <w:rsid w:val="00B468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5277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7875D9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7875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7875D9"/>
    <w:rPr>
      <w:rFonts w:cs="Times New Roman"/>
    </w:rPr>
  </w:style>
  <w:style w:type="paragraph" w:styleId="Footer">
    <w:name w:val="footer"/>
    <w:basedOn w:val="Normal"/>
    <w:link w:val="FooterChar"/>
    <w:uiPriority w:val="99"/>
    <w:rsid w:val="007875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7875D9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2078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229</Words>
  <Characters>1357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ODSTOUPENÍ OD SMLOUVY</dc:title>
  <dc:subject/>
  <dc:creator>Petr Šlauf</dc:creator>
  <cp:keywords/>
  <dc:description/>
  <cp:lastModifiedBy>Rybak</cp:lastModifiedBy>
  <cp:revision>2</cp:revision>
  <dcterms:created xsi:type="dcterms:W3CDTF">2015-03-09T16:33:00Z</dcterms:created>
  <dcterms:modified xsi:type="dcterms:W3CDTF">2015-03-09T16:33:00Z</dcterms:modified>
</cp:coreProperties>
</file>